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5A505">
      <w:pPr>
        <w:pStyle w:val="4"/>
      </w:pPr>
      <w:bookmarkStart w:id="0" w:name="商店登录"/>
      <w:bookmarkStart w:id="1" w:name="noble"/>
      <w:r>
        <w:rPr>
          <w:rFonts w:hint="eastAsia"/>
        </w:rPr>
        <w:t>Store Login</w:t>
      </w:r>
    </w:p>
    <w:p w14:paraId="3FD8227C">
      <w:pPr>
        <w:pStyle w:val="27"/>
      </w:pPr>
      <w:r>
        <w:rPr>
          <w:b/>
          <w:bCs/>
        </w:rPr>
        <w:t>URL</w:t>
      </w:r>
      <w:bookmarkStart w:id="7" w:name="_GoBack"/>
      <w:bookmarkEnd w:id="7"/>
    </w:p>
    <w:p w14:paraId="0A6033B2">
      <w:pPr>
        <w:pStyle w:val="13"/>
      </w:pPr>
      <w:r>
        <w:rPr>
          <w:rFonts w:hint="eastAsia"/>
        </w:rPr>
        <w:t>https://agentserver.noble777.com</w:t>
      </w:r>
      <w:r>
        <w:t>/api/agent/login</w:t>
      </w:r>
    </w:p>
    <w:p w14:paraId="7203359C">
      <w:pPr>
        <w:pStyle w:val="27"/>
      </w:pPr>
      <w:r>
        <w:rPr>
          <w:rFonts w:hint="eastAsia"/>
          <w:b/>
          <w:bCs/>
        </w:rPr>
        <w:t>Request Method</w:t>
      </w:r>
    </w:p>
    <w:p w14:paraId="7BF2C008">
      <w:pPr>
        <w:pStyle w:val="13"/>
      </w:pPr>
      <w:r>
        <w:t>POST</w:t>
      </w:r>
    </w:p>
    <w:p w14:paraId="1700ED83">
      <w:pPr>
        <w:pStyle w:val="27"/>
      </w:pPr>
      <w:r>
        <w:rPr>
          <w:b/>
          <w:bCs/>
        </w:rPr>
        <w:t>Content-Type</w:t>
      </w:r>
    </w:p>
    <w:p w14:paraId="4F83C003">
      <w:pPr>
        <w:pStyle w:val="13"/>
      </w:pPr>
      <w:r>
        <w:t>form-data</w:t>
      </w:r>
    </w:p>
    <w:p w14:paraId="28E78B2A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2503"/>
        <w:gridCol w:w="3372"/>
      </w:tblGrid>
      <w:tr w14:paraId="40DD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681" w:type="pct"/>
          </w:tcPr>
          <w:p w14:paraId="1FD423C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413" w:type="pct"/>
          </w:tcPr>
          <w:p w14:paraId="73895CC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904" w:type="pct"/>
          </w:tcPr>
          <w:p w14:paraId="71A7A38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091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pct"/>
          </w:tcPr>
          <w:p w14:paraId="4DAC0287">
            <w:pPr>
              <w:pStyle w:val="28"/>
              <w:jc w:val="left"/>
            </w:pPr>
            <w:r>
              <w:t>username</w:t>
            </w:r>
          </w:p>
        </w:tc>
        <w:tc>
          <w:tcPr>
            <w:tcW w:w="1413" w:type="pct"/>
          </w:tcPr>
          <w:p w14:paraId="14C1891B">
            <w:pPr>
              <w:pStyle w:val="28"/>
              <w:jc w:val="left"/>
            </w:pPr>
            <w:r>
              <w:t>aa444</w:t>
            </w:r>
          </w:p>
        </w:tc>
        <w:tc>
          <w:tcPr>
            <w:tcW w:w="1904" w:type="pct"/>
          </w:tcPr>
          <w:p w14:paraId="1AC318E4">
            <w:pPr>
              <w:pStyle w:val="28"/>
              <w:jc w:val="left"/>
            </w:pPr>
            <w:r>
              <w:t>string</w:t>
            </w:r>
          </w:p>
        </w:tc>
      </w:tr>
      <w:tr w14:paraId="165F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pct"/>
          </w:tcPr>
          <w:p w14:paraId="26D01593">
            <w:pPr>
              <w:pStyle w:val="28"/>
              <w:jc w:val="left"/>
            </w:pPr>
            <w:r>
              <w:t>password</w:t>
            </w:r>
          </w:p>
        </w:tc>
        <w:tc>
          <w:tcPr>
            <w:tcW w:w="1413" w:type="pct"/>
          </w:tcPr>
          <w:p w14:paraId="16DE795E">
            <w:pPr>
              <w:pStyle w:val="28"/>
              <w:jc w:val="left"/>
            </w:pPr>
            <w:r>
              <w:t>123456</w:t>
            </w:r>
          </w:p>
        </w:tc>
        <w:tc>
          <w:tcPr>
            <w:tcW w:w="1904" w:type="pct"/>
          </w:tcPr>
          <w:p w14:paraId="6B2BEB2B">
            <w:pPr>
              <w:pStyle w:val="28"/>
              <w:jc w:val="left"/>
            </w:pPr>
            <w:r>
              <w:t>string</w:t>
            </w:r>
          </w:p>
        </w:tc>
      </w:tr>
    </w:tbl>
    <w:p w14:paraId="4D37CC1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CA11E5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25952F5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6C8322D">
      <w:pPr>
        <w:pStyle w:val="27"/>
        <w:rPr>
          <w:b/>
          <w:bCs/>
        </w:rPr>
      </w:pPr>
    </w:p>
    <w:bookmarkEnd w:id="0"/>
    <w:p w14:paraId="7689DD4D">
      <w:pPr>
        <w:pStyle w:val="4"/>
      </w:pPr>
      <w:bookmarkStart w:id="2" w:name="获取玩家列表"/>
      <w:r>
        <w:rPr>
          <w:rFonts w:hint="eastAsia"/>
        </w:rPr>
        <w:t>Get player list</w:t>
      </w:r>
    </w:p>
    <w:p w14:paraId="5EF98BB2">
      <w:pPr>
        <w:pStyle w:val="27"/>
      </w:pPr>
      <w:r>
        <w:rPr>
          <w:b/>
          <w:bCs/>
        </w:rPr>
        <w:t>URL</w:t>
      </w:r>
    </w:p>
    <w:p w14:paraId="4A9E7777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https://agentserver.noble777.com</w:t>
      </w:r>
      <w:r>
        <w:t>/api/player/playerList?limit=10&amp;page=</w:t>
      </w:r>
      <w:r>
        <w:rPr>
          <w:rFonts w:hint="eastAsia"/>
          <w:lang w:val="en-US" w:eastAsia="zh-CN"/>
        </w:rPr>
        <w:t>1</w:t>
      </w:r>
    </w:p>
    <w:p w14:paraId="369724E8">
      <w:pPr>
        <w:pStyle w:val="27"/>
      </w:pPr>
      <w:r>
        <w:rPr>
          <w:rFonts w:hint="eastAsia"/>
          <w:b/>
          <w:bCs/>
        </w:rPr>
        <w:t>Request Method</w:t>
      </w:r>
    </w:p>
    <w:p w14:paraId="3B78C4D8">
      <w:pPr>
        <w:pStyle w:val="13"/>
      </w:pPr>
      <w:r>
        <w:t>GET</w:t>
      </w:r>
    </w:p>
    <w:p w14:paraId="6805F04A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2FE8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F1530D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1E63D0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3B19343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938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05A3303D">
            <w:pPr>
              <w:pStyle w:val="28"/>
              <w:jc w:val="left"/>
            </w:pPr>
            <w:r>
              <w:t>limit</w:t>
            </w:r>
          </w:p>
        </w:tc>
        <w:tc>
          <w:tcPr>
            <w:tcW w:w="1778" w:type="pct"/>
          </w:tcPr>
          <w:p w14:paraId="4680D901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4CC400EC">
            <w:pPr>
              <w:pStyle w:val="28"/>
              <w:jc w:val="left"/>
            </w:pPr>
            <w:r>
              <w:t>string</w:t>
            </w:r>
          </w:p>
        </w:tc>
      </w:tr>
      <w:tr w14:paraId="2192C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265E01CA">
            <w:pPr>
              <w:pStyle w:val="28"/>
              <w:jc w:val="left"/>
            </w:pPr>
            <w:r>
              <w:t>page</w:t>
            </w:r>
          </w:p>
        </w:tc>
        <w:tc>
          <w:tcPr>
            <w:tcW w:w="1778" w:type="pct"/>
          </w:tcPr>
          <w:p w14:paraId="284CB104">
            <w:pPr>
              <w:pStyle w:val="28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23" w:type="pct"/>
          </w:tcPr>
          <w:p w14:paraId="3B696EF2">
            <w:pPr>
              <w:pStyle w:val="28"/>
              <w:jc w:val="left"/>
            </w:pPr>
            <w:r>
              <w:t>number</w:t>
            </w:r>
          </w:p>
        </w:tc>
      </w:tr>
    </w:tbl>
    <w:p w14:paraId="06CD3104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596800D2">
      <w:pPr>
        <w:pStyle w:val="13"/>
      </w:pPr>
      <w:r>
        <w:t>Bearer Token</w:t>
      </w:r>
    </w:p>
    <w:p w14:paraId="789E6BC1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A605C6E">
      <w:pPr>
        <w:pStyle w:val="13"/>
      </w:pPr>
      <w:r>
        <w:t>Authorization: Bearer your_access_token</w:t>
      </w:r>
    </w:p>
    <w:p w14:paraId="5E705BE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19CCEFEA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230B49C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"total_balance"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"winning"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53B3A6E9">
      <w:pPr>
        <w:pStyle w:val="28"/>
        <w:numPr>
          <w:ilvl w:val="0"/>
          <w:numId w:val="0"/>
        </w:numPr>
      </w:pPr>
    </w:p>
    <w:bookmarkEnd w:id="2"/>
    <w:p w14:paraId="2B0F34AB">
      <w:pPr>
        <w:pStyle w:val="4"/>
      </w:pPr>
      <w:bookmarkStart w:id="3" w:name="新增玩家"/>
      <w:r>
        <w:rPr>
          <w:rFonts w:hint="eastAsia"/>
        </w:rPr>
        <w:t>Add player</w:t>
      </w:r>
    </w:p>
    <w:p w14:paraId="4A3562AF">
      <w:pPr>
        <w:pStyle w:val="27"/>
      </w:pPr>
      <w:r>
        <w:rPr>
          <w:b/>
          <w:bCs/>
        </w:rPr>
        <w:t>URL</w:t>
      </w:r>
    </w:p>
    <w:p w14:paraId="394812F1">
      <w:pPr>
        <w:pStyle w:val="13"/>
      </w:pPr>
      <w:r>
        <w:rPr>
          <w:rFonts w:hint="eastAsia"/>
        </w:rPr>
        <w:t>https://agentserver.noble777.com</w:t>
      </w:r>
      <w:r>
        <w:t>/api/player/insertPlayer</w:t>
      </w:r>
    </w:p>
    <w:p w14:paraId="7754807C">
      <w:pPr>
        <w:pStyle w:val="27"/>
      </w:pPr>
      <w:r>
        <w:rPr>
          <w:rFonts w:hint="eastAsia"/>
          <w:b/>
          <w:bCs/>
        </w:rPr>
        <w:t>Request Method</w:t>
      </w:r>
    </w:p>
    <w:p w14:paraId="3796824C">
      <w:pPr>
        <w:pStyle w:val="13"/>
      </w:pPr>
      <w:r>
        <w:t>POST</w:t>
      </w:r>
    </w:p>
    <w:p w14:paraId="24A76EAE">
      <w:pPr>
        <w:pStyle w:val="27"/>
      </w:pPr>
      <w:r>
        <w:rPr>
          <w:b/>
          <w:bCs/>
        </w:rPr>
        <w:t>Content-Type</w:t>
      </w:r>
    </w:p>
    <w:p w14:paraId="0C61BBE7">
      <w:pPr>
        <w:pStyle w:val="13"/>
      </w:pPr>
      <w:r>
        <w:t>form-data</w:t>
      </w:r>
    </w:p>
    <w:p w14:paraId="5A0DE5E2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3673"/>
        <w:gridCol w:w="2526"/>
      </w:tblGrid>
      <w:tr w14:paraId="6DCF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499" w:type="pct"/>
          </w:tcPr>
          <w:p w14:paraId="00D50607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2073" w:type="pct"/>
          </w:tcPr>
          <w:p w14:paraId="51B0F79B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426" w:type="pct"/>
          </w:tcPr>
          <w:p w14:paraId="355A16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41B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</w:tcPr>
          <w:p w14:paraId="475DBDB3">
            <w:pPr>
              <w:pStyle w:val="28"/>
              <w:jc w:val="left"/>
            </w:pPr>
            <w:r>
              <w:t>username</w:t>
            </w:r>
          </w:p>
        </w:tc>
        <w:tc>
          <w:tcPr>
            <w:tcW w:w="2073" w:type="pct"/>
          </w:tcPr>
          <w:p w14:paraId="1861463F">
            <w:pPr>
              <w:pStyle w:val="28"/>
              <w:jc w:val="left"/>
            </w:pPr>
            <w:r>
              <w:t>ad003</w:t>
            </w:r>
          </w:p>
        </w:tc>
        <w:tc>
          <w:tcPr>
            <w:tcW w:w="1426" w:type="pct"/>
          </w:tcPr>
          <w:p w14:paraId="1A56062B">
            <w:pPr>
              <w:pStyle w:val="28"/>
              <w:jc w:val="left"/>
            </w:pPr>
            <w:r>
              <w:t>string</w:t>
            </w:r>
          </w:p>
        </w:tc>
      </w:tr>
      <w:tr w14:paraId="39DF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</w:tcPr>
          <w:p w14:paraId="4F643743">
            <w:pPr>
              <w:pStyle w:val="28"/>
              <w:jc w:val="left"/>
            </w:pPr>
            <w:r>
              <w:t>nickname</w:t>
            </w:r>
          </w:p>
        </w:tc>
        <w:tc>
          <w:tcPr>
            <w:tcW w:w="2073" w:type="pct"/>
          </w:tcPr>
          <w:p w14:paraId="458452CA">
            <w:pPr>
              <w:pStyle w:val="28"/>
              <w:jc w:val="left"/>
            </w:pPr>
            <w:r>
              <w:t>-</w:t>
            </w:r>
          </w:p>
        </w:tc>
        <w:tc>
          <w:tcPr>
            <w:tcW w:w="1426" w:type="pct"/>
          </w:tcPr>
          <w:p w14:paraId="6C0855B7">
            <w:pPr>
              <w:pStyle w:val="28"/>
              <w:jc w:val="left"/>
            </w:pPr>
            <w:r>
              <w:t>string</w:t>
            </w:r>
          </w:p>
        </w:tc>
      </w:tr>
      <w:tr w14:paraId="0175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</w:tcPr>
          <w:p w14:paraId="304CF1B0">
            <w:pPr>
              <w:pStyle w:val="28"/>
              <w:jc w:val="left"/>
            </w:pPr>
            <w:r>
              <w:t>password</w:t>
            </w:r>
          </w:p>
        </w:tc>
        <w:tc>
          <w:tcPr>
            <w:tcW w:w="2073" w:type="pct"/>
          </w:tcPr>
          <w:p w14:paraId="156C7ACE">
            <w:pPr>
              <w:pStyle w:val="28"/>
              <w:jc w:val="left"/>
            </w:pPr>
            <w:r>
              <w:t>123456</w:t>
            </w:r>
          </w:p>
        </w:tc>
        <w:tc>
          <w:tcPr>
            <w:tcW w:w="1426" w:type="pct"/>
          </w:tcPr>
          <w:p w14:paraId="4154B08E">
            <w:pPr>
              <w:pStyle w:val="28"/>
              <w:jc w:val="left"/>
            </w:pPr>
            <w:r>
              <w:t>string</w:t>
            </w:r>
          </w:p>
        </w:tc>
      </w:tr>
      <w:tr w14:paraId="0FB32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</w:tcPr>
          <w:p w14:paraId="1F1695E7">
            <w:pPr>
              <w:pStyle w:val="28"/>
              <w:jc w:val="left"/>
            </w:pPr>
            <w:r>
              <w:t>money</w:t>
            </w:r>
          </w:p>
        </w:tc>
        <w:tc>
          <w:tcPr>
            <w:tcW w:w="2073" w:type="pct"/>
          </w:tcPr>
          <w:p w14:paraId="6903E36E">
            <w:pPr>
              <w:pStyle w:val="28"/>
              <w:jc w:val="left"/>
            </w:pPr>
            <w:r>
              <w:t>0</w:t>
            </w:r>
          </w:p>
        </w:tc>
        <w:tc>
          <w:tcPr>
            <w:tcW w:w="1426" w:type="pct"/>
          </w:tcPr>
          <w:p w14:paraId="72855DBE">
            <w:pPr>
              <w:pStyle w:val="28"/>
              <w:jc w:val="left"/>
            </w:pPr>
            <w:r>
              <w:t>string</w:t>
            </w:r>
          </w:p>
        </w:tc>
      </w:tr>
    </w:tbl>
    <w:p w14:paraId="404E3063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867544E">
      <w:pPr>
        <w:pStyle w:val="13"/>
      </w:pPr>
      <w:r>
        <w:t>Bearer Token</w:t>
      </w:r>
    </w:p>
    <w:p w14:paraId="4582B70D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28A5D23">
      <w:pPr>
        <w:pStyle w:val="13"/>
      </w:pPr>
      <w:r>
        <w:t>Authorization: Bearer your_access_token</w:t>
      </w:r>
    </w:p>
    <w:p w14:paraId="582B969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18D60D7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19B595A7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422450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"2025-12-31 15:32:40"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A5F4D53">
      <w:pPr>
        <w:pStyle w:val="28"/>
        <w:numPr>
          <w:ilvl w:val="0"/>
          <w:numId w:val="0"/>
        </w:numPr>
      </w:pPr>
    </w:p>
    <w:bookmarkEnd w:id="3"/>
    <w:p w14:paraId="52E09E2C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5CE3C5BD">
      <w:pPr>
        <w:pStyle w:val="27"/>
      </w:pPr>
      <w:r>
        <w:rPr>
          <w:b/>
          <w:bCs/>
        </w:rPr>
        <w:t>URL</w:t>
      </w:r>
    </w:p>
    <w:p w14:paraId="49D94BE0">
      <w:pPr>
        <w:pStyle w:val="13"/>
      </w:pPr>
      <w:r>
        <w:rPr>
          <w:rFonts w:hint="eastAsia"/>
        </w:rPr>
        <w:t>https://agentserver.noble777.com</w:t>
      </w:r>
      <w:r>
        <w:t>/api/player/getScore?id=13537</w:t>
      </w:r>
    </w:p>
    <w:p w14:paraId="5F9FC21C">
      <w:pPr>
        <w:pStyle w:val="27"/>
      </w:pPr>
      <w:r>
        <w:rPr>
          <w:rFonts w:hint="eastAsia"/>
          <w:b/>
          <w:bCs/>
        </w:rPr>
        <w:t>Request Method</w:t>
      </w:r>
    </w:p>
    <w:p w14:paraId="7F46E3FE">
      <w:pPr>
        <w:pStyle w:val="13"/>
      </w:pPr>
      <w:r>
        <w:t>GET</w:t>
      </w:r>
    </w:p>
    <w:p w14:paraId="70066D46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0EF8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5E24C44B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03838C5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2041AEF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3933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C0BE5A5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5818DEC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5E3607AD">
            <w:pPr>
              <w:pStyle w:val="28"/>
              <w:jc w:val="left"/>
            </w:pPr>
            <w:r>
              <w:t>string</w:t>
            </w:r>
          </w:p>
        </w:tc>
      </w:tr>
    </w:tbl>
    <w:p w14:paraId="00404ED6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335D8BAC">
      <w:pPr>
        <w:pStyle w:val="13"/>
      </w:pPr>
      <w:r>
        <w:t>Bearer Token</w:t>
      </w:r>
    </w:p>
    <w:p w14:paraId="31DE5CC0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FC15318">
      <w:pPr>
        <w:pStyle w:val="13"/>
      </w:pPr>
      <w:r>
        <w:t>Authorization: Bearer your_access_token</w:t>
      </w:r>
    </w:p>
    <w:p w14:paraId="163522B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83E7C3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D094A82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"winning"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br w:type="textWrapping"/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EED8CB0">
      <w:pPr>
        <w:pStyle w:val="28"/>
        <w:numPr>
          <w:ilvl w:val="0"/>
          <w:numId w:val="0"/>
        </w:numPr>
      </w:pPr>
    </w:p>
    <w:bookmarkEnd w:id="4"/>
    <w:p w14:paraId="4B3B680A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0E7B27AC">
      <w:pPr>
        <w:pStyle w:val="27"/>
      </w:pPr>
      <w:r>
        <w:rPr>
          <w:b/>
          <w:bCs/>
        </w:rPr>
        <w:t>URL</w:t>
      </w:r>
    </w:p>
    <w:p w14:paraId="68E2D30D">
      <w:pPr>
        <w:pStyle w:val="13"/>
      </w:pPr>
      <w:r>
        <w:rPr>
          <w:rFonts w:hint="eastAsia"/>
        </w:rPr>
        <w:t>https://agentserver.noble777.com</w:t>
      </w:r>
      <w:r>
        <w:t>/api/player/playerRecharge</w:t>
      </w:r>
    </w:p>
    <w:p w14:paraId="7953E1CF">
      <w:pPr>
        <w:pStyle w:val="27"/>
      </w:pPr>
      <w:r>
        <w:rPr>
          <w:rFonts w:hint="eastAsia"/>
          <w:b/>
          <w:bCs/>
        </w:rPr>
        <w:t>Request Method</w:t>
      </w:r>
    </w:p>
    <w:p w14:paraId="0EB60A88">
      <w:pPr>
        <w:pStyle w:val="13"/>
      </w:pPr>
      <w:r>
        <w:t>POST</w:t>
      </w:r>
    </w:p>
    <w:p w14:paraId="5B239096">
      <w:pPr>
        <w:pStyle w:val="27"/>
      </w:pPr>
      <w:r>
        <w:rPr>
          <w:b/>
          <w:bCs/>
        </w:rPr>
        <w:t>Content-Type</w:t>
      </w:r>
    </w:p>
    <w:p w14:paraId="3A638F68">
      <w:pPr>
        <w:pStyle w:val="13"/>
      </w:pPr>
      <w:r>
        <w:t>form-data</w:t>
      </w:r>
    </w:p>
    <w:p w14:paraId="41EC0614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3891"/>
        <w:gridCol w:w="2676"/>
      </w:tblGrid>
      <w:tr w14:paraId="2333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90" w:type="pct"/>
          </w:tcPr>
          <w:p w14:paraId="2B7B7C8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2197" w:type="pct"/>
          </w:tcPr>
          <w:p w14:paraId="7E02F2D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511" w:type="pct"/>
          </w:tcPr>
          <w:p w14:paraId="53176191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1F9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pct"/>
          </w:tcPr>
          <w:p w14:paraId="3560C995">
            <w:pPr>
              <w:pStyle w:val="28"/>
              <w:jc w:val="left"/>
            </w:pPr>
            <w:r>
              <w:t>id</w:t>
            </w:r>
          </w:p>
        </w:tc>
        <w:tc>
          <w:tcPr>
            <w:tcW w:w="2197" w:type="pct"/>
          </w:tcPr>
          <w:p w14:paraId="3F530716">
            <w:pPr>
              <w:pStyle w:val="28"/>
              <w:jc w:val="left"/>
            </w:pPr>
            <w:r>
              <w:t>13537</w:t>
            </w:r>
          </w:p>
        </w:tc>
        <w:tc>
          <w:tcPr>
            <w:tcW w:w="1511" w:type="pct"/>
          </w:tcPr>
          <w:p w14:paraId="0663465E">
            <w:pPr>
              <w:pStyle w:val="28"/>
              <w:jc w:val="left"/>
            </w:pPr>
            <w:r>
              <w:t>string</w:t>
            </w:r>
          </w:p>
        </w:tc>
      </w:tr>
      <w:tr w14:paraId="6C85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pct"/>
          </w:tcPr>
          <w:p w14:paraId="52686AD7">
            <w:pPr>
              <w:pStyle w:val="28"/>
              <w:jc w:val="left"/>
            </w:pPr>
            <w:r>
              <w:t>balance</w:t>
            </w:r>
          </w:p>
        </w:tc>
        <w:tc>
          <w:tcPr>
            <w:tcW w:w="2197" w:type="pct"/>
          </w:tcPr>
          <w:p w14:paraId="313F594B">
            <w:pPr>
              <w:pStyle w:val="28"/>
              <w:jc w:val="left"/>
            </w:pPr>
            <w:r>
              <w:t>10</w:t>
            </w:r>
          </w:p>
        </w:tc>
        <w:tc>
          <w:tcPr>
            <w:tcW w:w="1511" w:type="pct"/>
          </w:tcPr>
          <w:p w14:paraId="6F7FBA02">
            <w:pPr>
              <w:pStyle w:val="28"/>
              <w:jc w:val="left"/>
            </w:pPr>
            <w:r>
              <w:t>string</w:t>
            </w:r>
          </w:p>
        </w:tc>
      </w:tr>
      <w:tr w14:paraId="257E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pct"/>
          </w:tcPr>
          <w:p w14:paraId="726F4CCB">
            <w:pPr>
              <w:pStyle w:val="28"/>
              <w:jc w:val="left"/>
            </w:pPr>
            <w:r>
              <w:t>remark</w:t>
            </w:r>
          </w:p>
        </w:tc>
        <w:tc>
          <w:tcPr>
            <w:tcW w:w="2197" w:type="pct"/>
          </w:tcPr>
          <w:p w14:paraId="3CAE8B2A">
            <w:pPr>
              <w:pStyle w:val="28"/>
              <w:jc w:val="left"/>
            </w:pPr>
            <w:r>
              <w:t>test</w:t>
            </w:r>
          </w:p>
        </w:tc>
        <w:tc>
          <w:tcPr>
            <w:tcW w:w="1511" w:type="pct"/>
          </w:tcPr>
          <w:p w14:paraId="5C70728F">
            <w:pPr>
              <w:pStyle w:val="28"/>
              <w:jc w:val="left"/>
            </w:pPr>
            <w:r>
              <w:t>string</w:t>
            </w:r>
          </w:p>
        </w:tc>
      </w:tr>
    </w:tbl>
    <w:p w14:paraId="363F52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32183FB2">
      <w:pPr>
        <w:pStyle w:val="13"/>
      </w:pPr>
      <w:r>
        <w:t>Bearer Token</w:t>
      </w:r>
    </w:p>
    <w:p w14:paraId="05348851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372922FF">
      <w:pPr>
        <w:pStyle w:val="13"/>
      </w:pPr>
      <w:r>
        <w:t>Authorization: Bearer your_access_token</w:t>
      </w:r>
    </w:p>
    <w:p w14:paraId="20170498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16497DF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276E641A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110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"2026-02-09 07:20:26"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364D407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56F072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330E2968">
      <w:pPr>
        <w:pStyle w:val="27"/>
      </w:pPr>
    </w:p>
    <w:bookmarkEnd w:id="5"/>
    <w:p w14:paraId="49537E8E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63B6AB5">
      <w:pPr>
        <w:pStyle w:val="27"/>
      </w:pPr>
      <w:r>
        <w:rPr>
          <w:b/>
          <w:bCs/>
        </w:rPr>
        <w:t>URL</w:t>
      </w:r>
    </w:p>
    <w:p w14:paraId="70F23BFB">
      <w:pPr>
        <w:pStyle w:val="13"/>
      </w:pPr>
      <w:r>
        <w:rPr>
          <w:rFonts w:hint="eastAsia"/>
        </w:rPr>
        <w:t>https://agentserver.noble777.com</w:t>
      </w:r>
      <w:r>
        <w:t>/api/player/playerWithdraw</w:t>
      </w:r>
    </w:p>
    <w:p w14:paraId="043C49C9">
      <w:pPr>
        <w:pStyle w:val="27"/>
      </w:pPr>
      <w:r>
        <w:rPr>
          <w:rFonts w:hint="eastAsia"/>
          <w:b/>
          <w:bCs/>
        </w:rPr>
        <w:t>Request Method</w:t>
      </w:r>
    </w:p>
    <w:p w14:paraId="003CC048">
      <w:pPr>
        <w:pStyle w:val="13"/>
      </w:pPr>
      <w:r>
        <w:t>POST</w:t>
      </w:r>
    </w:p>
    <w:p w14:paraId="11A0C6DF">
      <w:pPr>
        <w:pStyle w:val="27"/>
      </w:pPr>
      <w:r>
        <w:rPr>
          <w:b/>
          <w:bCs/>
        </w:rPr>
        <w:t>Content-Type</w:t>
      </w:r>
    </w:p>
    <w:p w14:paraId="46AB4CE8">
      <w:pPr>
        <w:pStyle w:val="13"/>
      </w:pPr>
      <w:r>
        <w:t>form-data</w:t>
      </w:r>
    </w:p>
    <w:p w14:paraId="24024739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1902"/>
        <w:gridCol w:w="2010"/>
        <w:gridCol w:w="2803"/>
      </w:tblGrid>
      <w:tr w14:paraId="4AAF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07" w:type="pct"/>
          </w:tcPr>
          <w:p w14:paraId="6BD3CF7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074" w:type="pct"/>
          </w:tcPr>
          <w:p w14:paraId="4084214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135" w:type="pct"/>
          </w:tcPr>
          <w:p w14:paraId="679E35A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  <w:tc>
          <w:tcPr>
            <w:tcW w:w="1583" w:type="pct"/>
          </w:tcPr>
          <w:p w14:paraId="3E84EC26">
            <w:pPr>
              <w:pStyle w:val="28"/>
              <w:jc w:val="left"/>
            </w:pPr>
            <w:r>
              <w:rPr>
                <w:rFonts w:hint="eastAsia"/>
              </w:rPr>
              <w:t>parameter description</w:t>
            </w:r>
          </w:p>
        </w:tc>
      </w:tr>
      <w:tr w14:paraId="2368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pct"/>
          </w:tcPr>
          <w:p w14:paraId="184CC57C">
            <w:pPr>
              <w:pStyle w:val="28"/>
              <w:jc w:val="left"/>
            </w:pPr>
            <w:r>
              <w:t>id</w:t>
            </w:r>
          </w:p>
        </w:tc>
        <w:tc>
          <w:tcPr>
            <w:tcW w:w="1074" w:type="pct"/>
          </w:tcPr>
          <w:p w14:paraId="1D61803B">
            <w:pPr>
              <w:pStyle w:val="28"/>
              <w:jc w:val="left"/>
            </w:pPr>
            <w:r>
              <w:t>13543</w:t>
            </w:r>
          </w:p>
        </w:tc>
        <w:tc>
          <w:tcPr>
            <w:tcW w:w="1135" w:type="pct"/>
          </w:tcPr>
          <w:p w14:paraId="59C08918">
            <w:pPr>
              <w:pStyle w:val="28"/>
              <w:jc w:val="left"/>
            </w:pPr>
            <w:r>
              <w:t>string</w:t>
            </w:r>
          </w:p>
        </w:tc>
        <w:tc>
          <w:tcPr>
            <w:tcW w:w="1583" w:type="pct"/>
          </w:tcPr>
          <w:p w14:paraId="79B5F1BD">
            <w:pPr>
              <w:pStyle w:val="28"/>
              <w:jc w:val="left"/>
            </w:pPr>
            <w:r>
              <w:t>-</w:t>
            </w:r>
          </w:p>
        </w:tc>
      </w:tr>
      <w:tr w14:paraId="4CDBE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pct"/>
          </w:tcPr>
          <w:p w14:paraId="6CBB5194">
            <w:pPr>
              <w:pStyle w:val="28"/>
              <w:jc w:val="left"/>
            </w:pPr>
            <w:r>
              <w:t>balance</w:t>
            </w:r>
          </w:p>
        </w:tc>
        <w:tc>
          <w:tcPr>
            <w:tcW w:w="1074" w:type="pct"/>
          </w:tcPr>
          <w:p w14:paraId="3CC9E4A6">
            <w:pPr>
              <w:pStyle w:val="28"/>
              <w:jc w:val="left"/>
            </w:pPr>
            <w:r>
              <w:t>15</w:t>
            </w:r>
          </w:p>
        </w:tc>
        <w:tc>
          <w:tcPr>
            <w:tcW w:w="1135" w:type="pct"/>
          </w:tcPr>
          <w:p w14:paraId="310BF435">
            <w:pPr>
              <w:pStyle w:val="28"/>
              <w:jc w:val="left"/>
            </w:pPr>
            <w:r>
              <w:t>string</w:t>
            </w:r>
          </w:p>
        </w:tc>
        <w:tc>
          <w:tcPr>
            <w:tcW w:w="1583" w:type="pct"/>
          </w:tcPr>
          <w:p w14:paraId="59D3E936">
            <w:pPr>
              <w:pStyle w:val="28"/>
              <w:jc w:val="left"/>
            </w:pPr>
            <w:r>
              <w:t>-</w:t>
            </w:r>
          </w:p>
        </w:tc>
      </w:tr>
      <w:tr w14:paraId="6930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pct"/>
          </w:tcPr>
          <w:p w14:paraId="545C3B6C">
            <w:pPr>
              <w:pStyle w:val="28"/>
              <w:jc w:val="left"/>
            </w:pPr>
            <w:r>
              <w:t>winning</w:t>
            </w:r>
          </w:p>
        </w:tc>
        <w:tc>
          <w:tcPr>
            <w:tcW w:w="1074" w:type="pct"/>
          </w:tcPr>
          <w:p w14:paraId="377D78AD">
            <w:pPr>
              <w:pStyle w:val="28"/>
              <w:jc w:val="left"/>
            </w:pPr>
            <w:r>
              <w:t>10</w:t>
            </w:r>
          </w:p>
        </w:tc>
        <w:tc>
          <w:tcPr>
            <w:tcW w:w="1135" w:type="pct"/>
          </w:tcPr>
          <w:p w14:paraId="117D7739">
            <w:pPr>
              <w:pStyle w:val="28"/>
              <w:jc w:val="left"/>
            </w:pPr>
            <w:r>
              <w:t>string</w:t>
            </w:r>
          </w:p>
        </w:tc>
        <w:tc>
          <w:tcPr>
            <w:tcW w:w="1583" w:type="pct"/>
          </w:tcPr>
          <w:p w14:paraId="5215C3B8">
            <w:pPr>
              <w:pStyle w:val="28"/>
              <w:jc w:val="left"/>
            </w:pPr>
            <w:r>
              <w:t>Winning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limit</w:t>
            </w:r>
          </w:p>
        </w:tc>
      </w:tr>
      <w:tr w14:paraId="252D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pct"/>
          </w:tcPr>
          <w:p w14:paraId="6546AFF0">
            <w:pPr>
              <w:pStyle w:val="28"/>
              <w:jc w:val="left"/>
            </w:pPr>
            <w:r>
              <w:t>remark</w:t>
            </w:r>
          </w:p>
        </w:tc>
        <w:tc>
          <w:tcPr>
            <w:tcW w:w="1074" w:type="pct"/>
          </w:tcPr>
          <w:p w14:paraId="506B364A">
            <w:pPr>
              <w:pStyle w:val="28"/>
              <w:jc w:val="left"/>
            </w:pPr>
            <w:r>
              <w:t>test</w:t>
            </w:r>
          </w:p>
        </w:tc>
        <w:tc>
          <w:tcPr>
            <w:tcW w:w="1135" w:type="pct"/>
          </w:tcPr>
          <w:p w14:paraId="681AC460">
            <w:pPr>
              <w:pStyle w:val="28"/>
              <w:jc w:val="left"/>
            </w:pPr>
            <w:r>
              <w:t>string</w:t>
            </w:r>
          </w:p>
        </w:tc>
        <w:tc>
          <w:tcPr>
            <w:tcW w:w="1583" w:type="pct"/>
          </w:tcPr>
          <w:p w14:paraId="3488A3BB">
            <w:pPr>
              <w:pStyle w:val="28"/>
              <w:jc w:val="left"/>
            </w:pPr>
            <w:r>
              <w:t>-</w:t>
            </w:r>
          </w:p>
        </w:tc>
      </w:tr>
    </w:tbl>
    <w:p w14:paraId="4BAB954D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46C12D10">
      <w:pPr>
        <w:pStyle w:val="13"/>
      </w:pPr>
      <w:r>
        <w:t>Bearer Token</w:t>
      </w:r>
    </w:p>
    <w:p w14:paraId="455CB01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276C27B2">
      <w:pPr>
        <w:pStyle w:val="13"/>
      </w:pPr>
      <w:r>
        <w:t>Authorization: Bearer your_access_token</w:t>
      </w:r>
    </w:p>
    <w:p w14:paraId="1D111A95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4A1B006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D00ED4C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"winning"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90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1F4C851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0A7EB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5993D0B9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76B3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440B61"/>
    <w:rsid w:val="173F0EE8"/>
    <w:rsid w:val="19337AF8"/>
    <w:rsid w:val="1AC41B62"/>
    <w:rsid w:val="1B3D207D"/>
    <w:rsid w:val="209E5AEC"/>
    <w:rsid w:val="2A551F4F"/>
    <w:rsid w:val="2DDB017E"/>
    <w:rsid w:val="320876B2"/>
    <w:rsid w:val="369709D0"/>
    <w:rsid w:val="397B0DBD"/>
    <w:rsid w:val="3CC054BB"/>
    <w:rsid w:val="3DD701C8"/>
    <w:rsid w:val="41991132"/>
    <w:rsid w:val="446B516E"/>
    <w:rsid w:val="467D3578"/>
    <w:rsid w:val="46FF5F5D"/>
    <w:rsid w:val="4B481EFF"/>
    <w:rsid w:val="4E4A2BCB"/>
    <w:rsid w:val="4F4F0A39"/>
    <w:rsid w:val="57EF6734"/>
    <w:rsid w:val="59754C90"/>
    <w:rsid w:val="5A3D1AB0"/>
    <w:rsid w:val="5BFF1AC4"/>
    <w:rsid w:val="5FE22FDD"/>
    <w:rsid w:val="63D01A2F"/>
    <w:rsid w:val="65387F11"/>
    <w:rsid w:val="65B64922"/>
    <w:rsid w:val="73953DC3"/>
    <w:rsid w:val="7C51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uiPriority w:val="0"/>
  </w:style>
  <w:style w:type="paragraph" w:customStyle="1" w:styleId="37">
    <w:name w:val="Table Caption"/>
    <w:basedOn w:val="12"/>
    <w:uiPriority w:val="0"/>
    <w:pPr>
      <w:keepNext/>
    </w:pPr>
    <w:rPr>
      <w:i w:val="0"/>
    </w:rPr>
  </w:style>
  <w:style w:type="paragraph" w:customStyle="1" w:styleId="38">
    <w:name w:val="Image Caption"/>
    <w:basedOn w:val="12"/>
    <w:uiPriority w:val="0"/>
  </w:style>
  <w:style w:type="paragraph" w:customStyle="1" w:styleId="39">
    <w:name w:val="Figure"/>
    <w:basedOn w:val="1"/>
    <w:uiPriority w:val="0"/>
  </w:style>
  <w:style w:type="paragraph" w:customStyle="1" w:styleId="40">
    <w:name w:val="Captioned Figure"/>
    <w:basedOn w:val="39"/>
    <w:uiPriority w:val="0"/>
    <w:pPr>
      <w:keepNext/>
    </w:pPr>
  </w:style>
  <w:style w:type="character" w:customStyle="1" w:styleId="41">
    <w:name w:val="Verbatim Char"/>
    <w:basedOn w:val="25"/>
    <w:link w:val="42"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uiPriority w:val="0"/>
  </w:style>
  <w:style w:type="character" w:customStyle="1" w:styleId="54">
    <w:name w:val="StringTok"/>
    <w:basedOn w:val="41"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uiPriority w:val="0"/>
    <w:rPr>
      <w:color w:val="204A87"/>
      <w:shd w:val="clear" w:fill="F8F8F8"/>
    </w:rPr>
  </w:style>
  <w:style w:type="character" w:customStyle="1" w:styleId="60">
    <w:name w:val="DecValTok"/>
    <w:basedOn w:val="41"/>
    <w:uiPriority w:val="0"/>
    <w:rPr>
      <w:color w:val="0000CF"/>
      <w:shd w:val="clear" w:fill="F8F8F8"/>
    </w:rPr>
  </w:style>
  <w:style w:type="character" w:customStyle="1" w:styleId="61">
    <w:name w:val="BaseNTok"/>
    <w:basedOn w:val="41"/>
    <w:uiPriority w:val="0"/>
    <w:rPr>
      <w:color w:val="0000CF"/>
      <w:shd w:val="clear" w:fill="F8F8F8"/>
    </w:rPr>
  </w:style>
  <w:style w:type="character" w:customStyle="1" w:styleId="62">
    <w:name w:val="FloatTok"/>
    <w:basedOn w:val="41"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uiPriority w:val="0"/>
    <w:rPr>
      <w:color w:val="8F5902"/>
      <w:shd w:val="clear" w:fill="F8F8F8"/>
    </w:rPr>
  </w:style>
  <w:style w:type="character" w:customStyle="1" w:styleId="64">
    <w:name w:val="CharTok"/>
    <w:basedOn w:val="41"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uiPriority w:val="0"/>
    <w:rPr>
      <w:color w:val="4E9A06"/>
      <w:shd w:val="clear" w:fill="F8F8F8"/>
    </w:rPr>
  </w:style>
  <w:style w:type="character" w:customStyle="1" w:styleId="68">
    <w:name w:val="ImportTok"/>
    <w:basedOn w:val="41"/>
    <w:uiPriority w:val="0"/>
    <w:rPr>
      <w:shd w:val="clear" w:fill="F8F8F8"/>
    </w:rPr>
  </w:style>
  <w:style w:type="character" w:customStyle="1" w:styleId="69">
    <w:name w:val="CommentTok"/>
    <w:basedOn w:val="41"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uiPriority w:val="0"/>
    <w:rPr>
      <w:shd w:val="clear" w:fill="F8F8F8"/>
    </w:rPr>
  </w:style>
  <w:style w:type="character" w:customStyle="1" w:styleId="78">
    <w:name w:val="ExtensionTok"/>
    <w:basedOn w:val="41"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uiPriority w:val="0"/>
    <w:rPr>
      <w:shd w:val="clear" w:fill="F8F8F8"/>
    </w:rPr>
  </w:style>
  <w:style w:type="character" w:customStyle="1" w:styleId="82">
    <w:name w:val="InformationTok"/>
    <w:basedOn w:val="41"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uiPriority w:val="0"/>
    <w:rPr>
      <w:color w:val="EF2929"/>
      <w:shd w:val="clear" w:fill="F8F8F8"/>
    </w:rPr>
  </w:style>
  <w:style w:type="character" w:customStyle="1" w:styleId="85">
    <w:name w:val="ErrorTok"/>
    <w:basedOn w:val="41"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469</Words>
  <Characters>3729</Characters>
  <Lines>3</Lines>
  <Paragraphs>1</Paragraphs>
  <TotalTime>0</TotalTime>
  <ScaleCrop>false</ScaleCrop>
  <LinksUpToDate>false</LinksUpToDate>
  <CharactersWithSpaces>4430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2026-02-10T04:14:00Z</dcterms:created>
  <dc:creator>WPS_1591178584</dc:creator>
  <cp:lastModifiedBy>WPS_1591178584</cp:lastModifiedBy>
  <dcterms:modified xsi:type="dcterms:W3CDTF">2026-02-10T08:55:17Z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eyJoZGlkIjoiMTA1YjhhM2Q4MWVjMDc5NjE3NjM3N2IyNWY2NzZiNjUiLCJ1c2VySWQiOiIxMDA1NTIwMjg4In0=</vt:lpwstr>
  </property>
  <property fmtid="{D5CDD505-2E9C-101B-9397-08002B2CF9AE}" pid="3" name="KSOProductBuildVer">
    <vt:lpwstr>2052-12.1.0.24657</vt:lpwstr>
  </property>
  <property fmtid="{D5CDD505-2E9C-101B-9397-08002B2CF9AE}" pid="4" name="ICV">
    <vt:lpwstr>8B1DDEB710D44CFFA9CF4216B2C017E7_12</vt:lpwstr>
  </property>
</Properties>
</file>